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78A" w:rsidRDefault="00066A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706100" cy="6838950"/>
            <wp:effectExtent l="0" t="0" r="0" b="0"/>
            <wp:docPr id="1" name="Picture 1" descr="C:\#Action\#PNG\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#PNG\1 cop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91350"/>
            <wp:effectExtent l="0" t="0" r="0" b="0"/>
            <wp:docPr id="2" name="Picture 2" descr="C:\#Action\#PNG\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2 co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62775"/>
            <wp:effectExtent l="0" t="0" r="0" b="9525"/>
            <wp:docPr id="3" name="Picture 3" descr="C:\#Action\#PNG\3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#Action\#PNG\3 co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43725"/>
            <wp:effectExtent l="0" t="0" r="0" b="9525"/>
            <wp:docPr id="4" name="Picture 4" descr="C:\#Action\#PNG\4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#Action\#PNG\4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43725"/>
            <wp:effectExtent l="0" t="0" r="0" b="9525"/>
            <wp:docPr id="5" name="Picture 5" descr="C:\#Action\#PNG\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#Action\#PNG\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15150"/>
            <wp:effectExtent l="0" t="0" r="0" b="0"/>
            <wp:docPr id="6" name="Picture 6" descr="C:\#Action\#PNG\6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#Action\#PNG\6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91350"/>
            <wp:effectExtent l="0" t="0" r="0" b="0"/>
            <wp:docPr id="7" name="Picture 7" descr="C:\#Action\#PNG\7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#Action\#PNG\7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810375"/>
            <wp:effectExtent l="0" t="0" r="0" b="9525"/>
            <wp:docPr id="8" name="Picture 8" descr="C:\#Action\#PNG\8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#Action\#PNG\8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72300"/>
            <wp:effectExtent l="0" t="0" r="0" b="0"/>
            <wp:docPr id="9" name="Picture 9" descr="C:\#Action\#PNG\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#Action\#PNG\9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706100" cy="6905625"/>
            <wp:effectExtent l="0" t="0" r="0" b="9525"/>
            <wp:docPr id="10" name="Picture 10" descr="C:\#Action\#PNG\10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#Action\#PNG\10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78A" w:rsidSect="00B5752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A7B"/>
    <w:rsid w:val="00027E0D"/>
    <w:rsid w:val="00066A7B"/>
    <w:rsid w:val="001E4529"/>
    <w:rsid w:val="00B57520"/>
    <w:rsid w:val="00F0078A"/>
    <w:rsid w:val="00F6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20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E0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20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E0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\Downloads\T-T-5549A-Under-the-Sea-Shape-Poetry-Writing-Template-Lined-Editab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C2526-C9AC-4605-95ED-D9A48DEFF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T-T-5549A-Under-the-Sea-Shape-Poetry-Writing-Template-Lined-Editable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Cattell</dc:creator>
  <cp:lastModifiedBy>Emily Cattell</cp:lastModifiedBy>
  <cp:revision>2</cp:revision>
  <dcterms:created xsi:type="dcterms:W3CDTF">2020-06-18T08:44:00Z</dcterms:created>
  <dcterms:modified xsi:type="dcterms:W3CDTF">2020-06-18T08:44:00Z</dcterms:modified>
</cp:coreProperties>
</file>