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78A" w:rsidRDefault="00066A7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706100" cy="6838950"/>
            <wp:effectExtent l="0" t="0" r="0" b="0"/>
            <wp:docPr id="1" name="Picture 1" descr="C:\#Action\#PNG\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#PNG\1 cop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91350"/>
            <wp:effectExtent l="0" t="0" r="0" b="0"/>
            <wp:docPr id="2" name="Picture 2" descr="C:\#Action\#PNG\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2 co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62775"/>
            <wp:effectExtent l="0" t="0" r="0" b="9525"/>
            <wp:docPr id="3" name="Picture 3" descr="C:\#Action\#PNG\3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#Action\#PNG\3 cop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43725"/>
            <wp:effectExtent l="0" t="0" r="0" b="9525"/>
            <wp:docPr id="4" name="Picture 4" descr="C:\#Action\#PNG\4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#Action\#PNG\4 cop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43725"/>
            <wp:effectExtent l="0" t="0" r="0" b="9525"/>
            <wp:docPr id="5" name="Picture 5" descr="C:\#Action\#PNG\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#Action\#PNG\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15150"/>
            <wp:effectExtent l="0" t="0" r="0" b="0"/>
            <wp:docPr id="6" name="Picture 6" descr="C:\#Action\#PNG\6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#Action\#PNG\6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91350"/>
            <wp:effectExtent l="0" t="0" r="0" b="0"/>
            <wp:docPr id="7" name="Picture 7" descr="C:\#Action\#PNG\7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#Action\#PNG\7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810375"/>
            <wp:effectExtent l="0" t="0" r="0" b="9525"/>
            <wp:docPr id="8" name="Picture 8" descr="C:\#Action\#PNG\8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#Action\#PNG\8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72300"/>
            <wp:effectExtent l="0" t="0" r="0" b="0"/>
            <wp:docPr id="9" name="Picture 9" descr="C:\#Action\#PNG\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#Action\#PNG\9 cop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05625"/>
            <wp:effectExtent l="0" t="0" r="0" b="9525"/>
            <wp:docPr id="10" name="Picture 10" descr="C:\#Action\#PNG\10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#Action\#PNG\10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78A" w:rsidSect="00B5752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A7B"/>
    <w:rsid w:val="00027E0D"/>
    <w:rsid w:val="00066A7B"/>
    <w:rsid w:val="00B57520"/>
    <w:rsid w:val="00F0078A"/>
    <w:rsid w:val="00F6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520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E0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520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E0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\Downloads\T-T-5549A-Under-the-Sea-Shape-Poetry-Writing-Template-Lined-Editab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EEEC5-F20C-4108-BCC0-5E1045708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T-T-5549A-Under-the-Sea-Shape-Poetry-Writing-Template-Lined-Editable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Cattell</dc:creator>
  <cp:lastModifiedBy>Emily Cattell</cp:lastModifiedBy>
  <cp:revision>2</cp:revision>
  <dcterms:created xsi:type="dcterms:W3CDTF">2020-05-26T13:59:00Z</dcterms:created>
  <dcterms:modified xsi:type="dcterms:W3CDTF">2020-05-26T13:59:00Z</dcterms:modified>
</cp:coreProperties>
</file>